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935"/>
        <w:tblW w:w="5845" w:type="pct"/>
        <w:tblLook w:val="04A0" w:firstRow="1" w:lastRow="0" w:firstColumn="1" w:lastColumn="0" w:noHBand="0" w:noVBand="1"/>
      </w:tblPr>
      <w:tblGrid>
        <w:gridCol w:w="225"/>
        <w:gridCol w:w="5027"/>
        <w:gridCol w:w="6121"/>
        <w:gridCol w:w="225"/>
      </w:tblGrid>
      <w:tr w:rsidR="00265218" w:rsidRPr="00410E03" w14:paraId="29FC690A" w14:textId="77777777" w:rsidTr="00507532">
        <w:trPr>
          <w:trHeight w:val="624"/>
        </w:trPr>
        <w:tc>
          <w:tcPr>
            <w:tcW w:w="97" w:type="pct"/>
            <w:shd w:val="clear" w:color="auto" w:fill="auto"/>
          </w:tcPr>
          <w:p w14:paraId="7DCF6762" w14:textId="77777777" w:rsidR="00265218" w:rsidRPr="00410E03" w:rsidRDefault="00265218" w:rsidP="00507532">
            <w:pPr>
              <w:pStyle w:val="Titre"/>
            </w:pPr>
          </w:p>
        </w:tc>
        <w:tc>
          <w:tcPr>
            <w:tcW w:w="2167" w:type="pct"/>
            <w:shd w:val="clear" w:color="auto" w:fill="1F497D" w:themeFill="text2"/>
            <w:vAlign w:val="center"/>
          </w:tcPr>
          <w:p w14:paraId="18BE163C" w14:textId="6FFA3CAD" w:rsidR="00265218" w:rsidRPr="00410E03" w:rsidRDefault="00953AF2" w:rsidP="00507532">
            <w:pPr>
              <w:pStyle w:val="Titre"/>
            </w:pPr>
            <w:proofErr w:type="spellStart"/>
            <w:r>
              <w:t>Formulaire</w:t>
            </w:r>
            <w:proofErr w:type="spellEnd"/>
            <w:r>
              <w:t xml:space="preserve"> </w:t>
            </w:r>
            <w:proofErr w:type="spellStart"/>
            <w:r>
              <w:t>Indemnité</w:t>
            </w:r>
            <w:proofErr w:type="spellEnd"/>
            <w:r>
              <w:t xml:space="preserve"> EAU</w:t>
            </w:r>
          </w:p>
        </w:tc>
        <w:tc>
          <w:tcPr>
            <w:tcW w:w="2639" w:type="pct"/>
            <w:shd w:val="clear" w:color="auto" w:fill="auto"/>
          </w:tcPr>
          <w:p w14:paraId="4F67CA8C" w14:textId="77777777" w:rsidR="00265218" w:rsidRPr="00410E03" w:rsidRDefault="00265218" w:rsidP="00507532">
            <w:pPr>
              <w:pStyle w:val="Titre"/>
            </w:pPr>
          </w:p>
        </w:tc>
        <w:tc>
          <w:tcPr>
            <w:tcW w:w="97" w:type="pct"/>
            <w:shd w:val="clear" w:color="auto" w:fill="auto"/>
          </w:tcPr>
          <w:p w14:paraId="5BD23307" w14:textId="77777777" w:rsidR="00265218" w:rsidRPr="00410E03" w:rsidRDefault="00265218" w:rsidP="00507532">
            <w:pPr>
              <w:pStyle w:val="Titre"/>
            </w:pPr>
          </w:p>
        </w:tc>
      </w:tr>
      <w:tr w:rsidR="00265218" w:rsidRPr="002B5664" w14:paraId="0AA8BA8B" w14:textId="77777777" w:rsidTr="00507532">
        <w:trPr>
          <w:trHeight w:val="10237"/>
        </w:trPr>
        <w:tc>
          <w:tcPr>
            <w:tcW w:w="97" w:type="pct"/>
            <w:shd w:val="clear" w:color="auto" w:fill="auto"/>
          </w:tcPr>
          <w:p w14:paraId="6FD20828" w14:textId="77777777" w:rsidR="00265218" w:rsidRPr="00410E03" w:rsidRDefault="00265218" w:rsidP="00507532"/>
        </w:tc>
        <w:tc>
          <w:tcPr>
            <w:tcW w:w="4806" w:type="pct"/>
            <w:gridSpan w:val="2"/>
            <w:shd w:val="clear" w:color="auto" w:fill="auto"/>
          </w:tcPr>
          <w:tbl>
            <w:tblPr>
              <w:tblStyle w:val="Grilledutableau"/>
              <w:tblW w:w="997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42"/>
              <w:gridCol w:w="13"/>
              <w:gridCol w:w="159"/>
              <w:gridCol w:w="96"/>
              <w:gridCol w:w="34"/>
              <w:gridCol w:w="172"/>
              <w:gridCol w:w="2969"/>
              <w:gridCol w:w="237"/>
              <w:gridCol w:w="65"/>
              <w:gridCol w:w="3091"/>
            </w:tblGrid>
            <w:tr w:rsidR="005C7C33" w:rsidRPr="002B5664" w14:paraId="6C8203D8" w14:textId="77777777" w:rsidTr="001C2A20">
              <w:trPr>
                <w:gridAfter w:val="4"/>
                <w:wAfter w:w="6362" w:type="dxa"/>
                <w:trHeight w:val="175"/>
              </w:trPr>
              <w:tc>
                <w:tcPr>
                  <w:tcW w:w="331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8FCDDB" w14:textId="55218E06" w:rsidR="005C7C33" w:rsidRPr="00184BD1" w:rsidRDefault="005C7C33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3"/>
                  <w:tcBorders>
                    <w:left w:val="nil"/>
                  </w:tcBorders>
                </w:tcPr>
                <w:p w14:paraId="12D936FC" w14:textId="77777777" w:rsidR="005C7C33" w:rsidRPr="00184BD1" w:rsidRDefault="005C7C33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</w:tr>
            <w:tr w:rsidR="005C7C33" w:rsidRPr="002B5664" w14:paraId="5DB29C83" w14:textId="77777777" w:rsidTr="001C2A20">
              <w:trPr>
                <w:gridAfter w:val="4"/>
                <w:wAfter w:w="6362" w:type="dxa"/>
                <w:trHeight w:val="403"/>
              </w:trPr>
              <w:tc>
                <w:tcPr>
                  <w:tcW w:w="331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2DA53E1" w14:textId="0E2F8217" w:rsidR="005C7C33" w:rsidRPr="006B2716" w:rsidRDefault="00153218" w:rsidP="00153218">
                  <w:pPr>
                    <w:pStyle w:val="BoldText"/>
                    <w:framePr w:hSpace="141" w:wrap="around" w:hAnchor="margin" w:y="935"/>
                    <w:rPr>
                      <w:b w:val="0"/>
                      <w:bCs w:val="0"/>
                      <w:lang w:val="fr-BE"/>
                    </w:rPr>
                  </w:pPr>
                  <w:sdt>
                    <w:sdtPr>
                      <w:id w:val="-1025244187"/>
                      <w:placeholder>
                        <w:docPart w:val="FE55D49396D94A26887CFFEE0EBC9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C7C33" w:rsidRPr="006B2716">
                        <w:rPr>
                          <w:lang w:val="fr-BE"/>
                        </w:rPr>
                        <w:t>Date</w:t>
                      </w:r>
                    </w:sdtContent>
                  </w:sdt>
                  <w:r w:rsidR="002F2041" w:rsidRPr="006B2716">
                    <w:rPr>
                      <w:lang w:val="fr-BE"/>
                    </w:rPr>
                    <w:t xml:space="preserve"> 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>(</w:t>
                  </w:r>
                  <w:r w:rsidR="00C85CAD" w:rsidRPr="006B2716">
                    <w:rPr>
                      <w:b w:val="0"/>
                      <w:bCs w:val="0"/>
                      <w:lang w:val="fr-BE"/>
                    </w:rPr>
                    <w:t>Réservé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 xml:space="preserve"> au distributeur)</w:t>
                  </w:r>
                </w:p>
              </w:tc>
              <w:tc>
                <w:tcPr>
                  <w:tcW w:w="302" w:type="dxa"/>
                  <w:gridSpan w:val="3"/>
                </w:tcPr>
                <w:p w14:paraId="1CD0B37C" w14:textId="77777777" w:rsidR="005C7C33" w:rsidRPr="006B2716" w:rsidRDefault="005C7C33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</w:tr>
            <w:tr w:rsidR="00E141F4" w:rsidRPr="002B5664" w14:paraId="0E6F5958" w14:textId="77777777" w:rsidTr="001C2A20">
              <w:trPr>
                <w:trHeight w:val="411"/>
              </w:trPr>
              <w:tc>
                <w:tcPr>
                  <w:tcW w:w="9978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FDCA33E" w14:textId="75C782FA" w:rsidR="00E141F4" w:rsidRPr="00686C73" w:rsidRDefault="00953AF2" w:rsidP="00153218">
                  <w:pPr>
                    <w:pStyle w:val="Blue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Information client</w:t>
                  </w:r>
                </w:p>
              </w:tc>
            </w:tr>
            <w:tr w:rsidR="00E61D15" w:rsidRPr="002B5664" w14:paraId="6BB2755E" w14:textId="77777777" w:rsidTr="00DF40BB">
              <w:trPr>
                <w:trHeight w:val="42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718930A7" w14:textId="77777777" w:rsidR="00EB63C9" w:rsidRDefault="00EB63C9" w:rsidP="00153218">
                  <w:pPr>
                    <w:framePr w:hSpace="141" w:wrap="around" w:hAnchor="margin" w:y="935"/>
                    <w:jc w:val="both"/>
                    <w:rPr>
                      <w:lang w:val="fr-BE"/>
                    </w:rPr>
                  </w:pPr>
                </w:p>
                <w:p w14:paraId="33032855" w14:textId="77777777" w:rsidR="00BB25D7" w:rsidRDefault="00BB25D7" w:rsidP="00153218">
                  <w:pPr>
                    <w:framePr w:hSpace="141" w:wrap="around" w:hAnchor="margin" w:y="935"/>
                    <w:jc w:val="both"/>
                    <w:rPr>
                      <w:lang w:val="fr-BE"/>
                    </w:rPr>
                  </w:pPr>
                </w:p>
                <w:p w14:paraId="6E5536F0" w14:textId="5C1BD690" w:rsidR="00BB25D7" w:rsidRPr="00686C73" w:rsidRDefault="00BB25D7" w:rsidP="00153218">
                  <w:pPr>
                    <w:framePr w:hSpace="141" w:wrap="around" w:hAnchor="margin" w:y="935"/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562999A9" w14:textId="77777777" w:rsidR="00E61D15" w:rsidRPr="00686C73" w:rsidRDefault="00E61D15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AEB5646" w14:textId="77777777" w:rsidR="00E61D15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  <w:p w14:paraId="14F8C7A2" w14:textId="035264A2" w:rsidR="00ED2C0B" w:rsidRPr="00686C73" w:rsidRDefault="00ED2C0B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0F4029" w14:textId="77777777" w:rsidR="00E61D15" w:rsidRPr="00686C73" w:rsidRDefault="00E61D15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5F3D003B" w14:textId="77777777" w:rsidR="00E61D15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  <w:p w14:paraId="0F1D221D" w14:textId="0159707C" w:rsidR="00ED2C0B" w:rsidRPr="00686C73" w:rsidRDefault="00ED2C0B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</w:tr>
            <w:tr w:rsidR="00EB63C9" w:rsidRPr="002B5664" w14:paraId="410AD5ED" w14:textId="77777777" w:rsidTr="00124A08">
              <w:trPr>
                <w:trHeight w:val="358"/>
              </w:trPr>
              <w:tc>
                <w:tcPr>
                  <w:tcW w:w="3410" w:type="dxa"/>
                  <w:gridSpan w:val="4"/>
                  <w:tcBorders>
                    <w:bottom w:val="single" w:sz="4" w:space="0" w:color="auto"/>
                  </w:tcBorders>
                </w:tcPr>
                <w:p w14:paraId="0B8689CC" w14:textId="3CD89735" w:rsidR="00EB63C9" w:rsidRPr="00686C73" w:rsidRDefault="00BB25D7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Nom</w:t>
                  </w:r>
                </w:p>
              </w:tc>
              <w:tc>
                <w:tcPr>
                  <w:tcW w:w="3412" w:type="dxa"/>
                  <w:gridSpan w:val="4"/>
                </w:tcPr>
                <w:p w14:paraId="43611FA4" w14:textId="77777777" w:rsidR="00EB63C9" w:rsidRPr="00686C73" w:rsidRDefault="00EB63C9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Prénom</w:t>
                  </w:r>
                </w:p>
              </w:tc>
              <w:tc>
                <w:tcPr>
                  <w:tcW w:w="315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600A850" w14:textId="6A7A4CDC" w:rsidR="00EB63C9" w:rsidRDefault="00EB63C9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914AA7">
                    <w:rPr>
                      <w:lang w:val="fr-BE"/>
                    </w:rPr>
                    <w:t xml:space="preserve">Numéro </w:t>
                  </w:r>
                  <w:r w:rsidR="00964EE1">
                    <w:rPr>
                      <w:lang w:val="fr-BE"/>
                    </w:rPr>
                    <w:t>matricule</w:t>
                  </w:r>
                </w:p>
                <w:p w14:paraId="0007A9D4" w14:textId="298D1F90" w:rsidR="00386117" w:rsidRPr="00914AA7" w:rsidRDefault="00386117" w:rsidP="00153218">
                  <w:pPr>
                    <w:pStyle w:val="BoldText"/>
                    <w:framePr w:hSpace="141" w:wrap="around" w:hAnchor="margin" w:y="935"/>
                    <w:ind w:left="-6505"/>
                    <w:rPr>
                      <w:lang w:val="fr-BE"/>
                    </w:rPr>
                  </w:pPr>
                </w:p>
              </w:tc>
            </w:tr>
            <w:tr w:rsidR="00BB25D7" w:rsidRPr="002B5664" w14:paraId="40168FC8" w14:textId="77777777" w:rsidTr="00124A08">
              <w:trPr>
                <w:trHeight w:val="358"/>
              </w:trPr>
              <w:tc>
                <w:tcPr>
                  <w:tcW w:w="3410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06939FF" w14:textId="1D729029" w:rsidR="00386117" w:rsidRDefault="00964EE1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 du compteur</w:t>
                  </w:r>
                </w:p>
              </w:tc>
              <w:tc>
                <w:tcPr>
                  <w:tcW w:w="3412" w:type="dxa"/>
                  <w:gridSpan w:val="4"/>
                </w:tcPr>
                <w:p w14:paraId="6A378748" w14:textId="77777777" w:rsidR="00BB25D7" w:rsidRDefault="00BB25D7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  <w:p w14:paraId="1FE2B7B1" w14:textId="57797983" w:rsidR="00964EE1" w:rsidRPr="00686C73" w:rsidRDefault="00964EE1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156" w:type="dxa"/>
                  <w:gridSpan w:val="2"/>
                </w:tcPr>
                <w:p w14:paraId="57ADC2C9" w14:textId="77777777" w:rsidR="00BB25D7" w:rsidRPr="00686C73" w:rsidRDefault="00BB25D7" w:rsidP="00153218">
                  <w:pPr>
                    <w:pStyle w:val="BoldText"/>
                    <w:framePr w:hSpace="141" w:wrap="around" w:hAnchor="margin" w:y="935"/>
                    <w:ind w:left="-3103"/>
                    <w:rPr>
                      <w:lang w:val="fr-BE"/>
                    </w:rPr>
                  </w:pPr>
                </w:p>
              </w:tc>
            </w:tr>
            <w:tr w:rsidR="00EB63C9" w:rsidRPr="002B5664" w14:paraId="1AF7ACAF" w14:textId="77777777" w:rsidTr="00FD055F">
              <w:trPr>
                <w:gridAfter w:val="8"/>
                <w:wAfter w:w="6823" w:type="dxa"/>
                <w:trHeight w:val="423"/>
              </w:trPr>
              <w:tc>
                <w:tcPr>
                  <w:tcW w:w="315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CF3AB19" w14:textId="6EA9CF43" w:rsidR="00EB63C9" w:rsidRPr="00686C73" w:rsidRDefault="00964EE1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Numéro de téléphone</w:t>
                  </w:r>
                </w:p>
              </w:tc>
              <w:bookmarkStart w:id="0" w:name="_GoBack"/>
              <w:bookmarkEnd w:id="0"/>
            </w:tr>
            <w:tr w:rsidR="00E61D15" w:rsidRPr="002B5664" w14:paraId="1CEF2593" w14:textId="77777777" w:rsidTr="001C2A20">
              <w:trPr>
                <w:trHeight w:val="428"/>
              </w:trPr>
              <w:tc>
                <w:tcPr>
                  <w:tcW w:w="9978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2AA87DCF" w14:textId="77777777" w:rsidR="00E61D15" w:rsidRPr="00686C73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00D33906" w14:textId="77777777" w:rsidTr="001C2A20">
              <w:trPr>
                <w:trHeight w:val="358"/>
              </w:trPr>
              <w:tc>
                <w:tcPr>
                  <w:tcW w:w="9978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1D8134CC" w14:textId="0CAA38D3" w:rsidR="00E61D15" w:rsidRPr="00686C73" w:rsidRDefault="007E63AD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Adresse</w:t>
                  </w:r>
                </w:p>
              </w:tc>
            </w:tr>
            <w:tr w:rsidR="00E61D15" w:rsidRPr="002B5664" w14:paraId="787886BB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423F5686" w14:textId="77777777" w:rsidR="00E61D15" w:rsidRPr="00686C73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12E72721" w14:textId="77777777" w:rsidR="00E61D15" w:rsidRPr="00686C73" w:rsidRDefault="00E61D15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8D4D0C3" w14:textId="77777777" w:rsidR="00E61D15" w:rsidRPr="00686C73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59B663" w14:textId="77777777" w:rsidR="00E61D15" w:rsidRPr="00686C73" w:rsidRDefault="00E61D15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7B6BCDF" w14:textId="77777777" w:rsidR="00E61D15" w:rsidRPr="00686C73" w:rsidRDefault="00E61D15" w:rsidP="00153218">
                  <w:pPr>
                    <w:framePr w:hSpace="141" w:wrap="around" w:hAnchor="margin" w:y="935"/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7D3BD00C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top w:val="single" w:sz="4" w:space="0" w:color="808080" w:themeColor="background1" w:themeShade="80"/>
                  </w:tcBorders>
                </w:tcPr>
                <w:p w14:paraId="42D5BE54" w14:textId="19898F70" w:rsidR="00E61D15" w:rsidRPr="00686C73" w:rsidRDefault="005C7C33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</w:t>
                  </w:r>
                </w:p>
              </w:tc>
              <w:tc>
                <w:tcPr>
                  <w:tcW w:w="302" w:type="dxa"/>
                  <w:gridSpan w:val="4"/>
                </w:tcPr>
                <w:p w14:paraId="1CF362E0" w14:textId="77777777" w:rsidR="00E61D15" w:rsidRPr="00686C73" w:rsidRDefault="00E61D15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024F45B" w14:textId="03A79B26" w:rsidR="00E61D15" w:rsidRPr="00686C73" w:rsidRDefault="005C7C33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Code postal</w:t>
                  </w:r>
                </w:p>
              </w:tc>
              <w:tc>
                <w:tcPr>
                  <w:tcW w:w="302" w:type="dxa"/>
                  <w:gridSpan w:val="2"/>
                </w:tcPr>
                <w:p w14:paraId="64BF1DC0" w14:textId="77777777" w:rsidR="00E61D15" w:rsidRPr="00686C73" w:rsidRDefault="00E61D15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2E52EA9" w14:textId="3689DE27" w:rsidR="00E61D15" w:rsidRPr="00686C73" w:rsidRDefault="005C7C33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Ville</w:t>
                  </w:r>
                </w:p>
              </w:tc>
            </w:tr>
          </w:tbl>
          <w:p w14:paraId="75A77DDB" w14:textId="6C0F17BF" w:rsidR="00265218" w:rsidRDefault="00265218" w:rsidP="00507532">
            <w:pPr>
              <w:jc w:val="left"/>
              <w:rPr>
                <w:lang w:val="fr-BE"/>
              </w:rPr>
            </w:pPr>
          </w:p>
          <w:p w14:paraId="254F3E45" w14:textId="2E5178D7" w:rsidR="001C2A20" w:rsidRDefault="00153218" w:rsidP="00507532">
            <w:pPr>
              <w:jc w:val="left"/>
              <w:rPr>
                <w:lang w:val="fr-BE"/>
              </w:rPr>
            </w:pPr>
            <w:sdt>
              <w:sdtPr>
                <w:rPr>
                  <w:lang w:val="fr-BE"/>
                </w:rPr>
                <w:id w:val="19664571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6AAA">
                  <w:rPr>
                    <w:rFonts w:ascii="MS Gothic" w:eastAsia="MS Gothic" w:hAnsi="MS Gothic" w:hint="eastAsia"/>
                    <w:lang w:val="fr-BE"/>
                  </w:rPr>
                  <w:t>☒</w:t>
                </w:r>
              </w:sdtContent>
            </w:sdt>
            <w:r w:rsidR="00CF6AAA">
              <w:rPr>
                <w:lang w:val="fr-BE"/>
              </w:rPr>
              <w:t xml:space="preserve">  J</w:t>
            </w:r>
            <w:r w:rsidR="000D7FCE">
              <w:rPr>
                <w:lang w:val="fr-BE"/>
              </w:rPr>
              <w:t>e joins</w:t>
            </w:r>
            <w:r w:rsidR="00686C73">
              <w:rPr>
                <w:lang w:val="fr-BE"/>
              </w:rPr>
              <w:t xml:space="preserve"> en annexe</w:t>
            </w:r>
            <w:r w:rsidR="002F2D4C" w:rsidRPr="002F2D4C">
              <w:rPr>
                <w:lang w:val="fr-BE"/>
              </w:rPr>
              <w:t xml:space="preserve"> l’ </w:t>
            </w:r>
            <w:r w:rsidR="00CF6AAA" w:rsidRPr="00CF6AAA">
              <w:rPr>
                <w:rFonts w:ascii="Arial Black" w:hAnsi="Arial Black"/>
                <w:i/>
              </w:rPr>
              <w:t xml:space="preserve">attestation de </w:t>
            </w:r>
            <w:proofErr w:type="spellStart"/>
            <w:r w:rsidR="00CF6AAA" w:rsidRPr="00CF6AAA">
              <w:rPr>
                <w:rFonts w:ascii="Arial Black" w:hAnsi="Arial Black"/>
                <w:i/>
              </w:rPr>
              <w:t>chômage</w:t>
            </w:r>
            <w:proofErr w:type="spellEnd"/>
            <w:r w:rsidR="00CF6AAA" w:rsidRPr="00CF6AAA">
              <w:rPr>
                <w:rFonts w:ascii="Arial Black" w:hAnsi="Arial Black"/>
                <w:i/>
              </w:rPr>
              <w:t xml:space="preserve"> Covid-19</w:t>
            </w:r>
            <w:r w:rsidR="00FF1CE1">
              <w:rPr>
                <w:lang w:val="fr-BE"/>
              </w:rPr>
              <w:t>.</w:t>
            </w:r>
          </w:p>
          <w:tbl>
            <w:tblPr>
              <w:tblStyle w:val="Grilledutableau"/>
              <w:tblW w:w="5834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5259"/>
              <w:gridCol w:w="575"/>
            </w:tblGrid>
            <w:tr w:rsidR="002F2041" w:rsidRPr="002B5664" w14:paraId="3F616596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bottom w:val="single" w:sz="4" w:space="0" w:color="808080" w:themeColor="background1" w:themeShade="80"/>
                  </w:tcBorders>
                </w:tcPr>
                <w:p w14:paraId="561B0806" w14:textId="77777777" w:rsidR="001C2A20" w:rsidRDefault="001C2A20" w:rsidP="00153218">
                  <w:pPr>
                    <w:framePr w:hSpace="141" w:wrap="around" w:hAnchor="margin" w:y="935"/>
                    <w:jc w:val="both"/>
                    <w:rPr>
                      <w:lang w:val="fr-BE"/>
                    </w:rPr>
                  </w:pPr>
                </w:p>
                <w:p w14:paraId="0E9CC816" w14:textId="371C5CA5" w:rsidR="00DF40BB" w:rsidRPr="00686C73" w:rsidRDefault="00DF40BB" w:rsidP="00153218">
                  <w:pPr>
                    <w:framePr w:hSpace="141" w:wrap="around" w:hAnchor="margin" w:y="935"/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575" w:type="dxa"/>
                </w:tcPr>
                <w:p w14:paraId="2FB49FC0" w14:textId="77777777" w:rsidR="002F2041" w:rsidRPr="00686C73" w:rsidRDefault="002F2041" w:rsidP="00153218">
                  <w:pPr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</w:tr>
            <w:tr w:rsidR="002F2041" w:rsidRPr="002B5664" w14:paraId="027BA8AA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top w:val="single" w:sz="4" w:space="0" w:color="808080" w:themeColor="background1" w:themeShade="80"/>
                  </w:tcBorders>
                  <w:vAlign w:val="bottom"/>
                </w:tcPr>
                <w:p w14:paraId="1683075B" w14:textId="58F4C924" w:rsidR="002F2041" w:rsidRPr="005C7C33" w:rsidRDefault="002F2041" w:rsidP="00153218">
                  <w:pPr>
                    <w:pStyle w:val="BoldText"/>
                    <w:framePr w:hSpace="141" w:wrap="around" w:hAnchor="margin" w:y="935"/>
                    <w:jc w:val="righ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Date et </w:t>
                  </w:r>
                  <w:r w:rsidRPr="005C7C33">
                    <w:rPr>
                      <w:lang w:val="fr-BE"/>
                    </w:rPr>
                    <w:t>Signature du client</w:t>
                  </w:r>
                </w:p>
              </w:tc>
              <w:tc>
                <w:tcPr>
                  <w:tcW w:w="575" w:type="dxa"/>
                </w:tcPr>
                <w:p w14:paraId="3BBDFC0F" w14:textId="77777777" w:rsidR="002F2041" w:rsidRPr="005C7C33" w:rsidRDefault="002F2041" w:rsidP="00153218">
                  <w:pPr>
                    <w:pStyle w:val="BoldText"/>
                    <w:framePr w:hSpace="141" w:wrap="around" w:hAnchor="margin" w:y="935"/>
                    <w:rPr>
                      <w:lang w:val="fr-BE"/>
                    </w:rPr>
                  </w:pPr>
                </w:p>
              </w:tc>
            </w:tr>
          </w:tbl>
          <w:p w14:paraId="6C3AF20B" w14:textId="77777777" w:rsidR="00E52594" w:rsidRDefault="00E52594" w:rsidP="00507532">
            <w:pPr>
              <w:jc w:val="left"/>
              <w:rPr>
                <w:sz w:val="18"/>
                <w:szCs w:val="18"/>
                <w:lang w:val="fr-BE"/>
              </w:rPr>
            </w:pPr>
          </w:p>
          <w:p w14:paraId="7C5D088E" w14:textId="52DC65D1" w:rsidR="00914AA7" w:rsidRDefault="00154F07" w:rsidP="00507532">
            <w:pPr>
              <w:jc w:val="left"/>
              <w:rPr>
                <w:sz w:val="18"/>
                <w:szCs w:val="18"/>
                <w:lang w:val="fr-BE"/>
              </w:rPr>
            </w:pPr>
            <w:r>
              <w:rPr>
                <w:sz w:val="18"/>
                <w:szCs w:val="18"/>
                <w:lang w:val="fr-BE"/>
              </w:rPr>
              <w:t>V</w:t>
            </w:r>
            <w:r w:rsidR="001C2A20" w:rsidRPr="001C2A20">
              <w:rPr>
                <w:sz w:val="18"/>
                <w:szCs w:val="18"/>
                <w:lang w:val="fr-BE"/>
              </w:rPr>
              <w:t>euillez renvoyer l’ensemble des informations</w:t>
            </w:r>
            <w:r w:rsidR="001C2A20">
              <w:rPr>
                <w:sz w:val="18"/>
                <w:szCs w:val="18"/>
                <w:lang w:val="fr-BE"/>
              </w:rPr>
              <w:t xml:space="preserve"> requises</w:t>
            </w:r>
            <w:r w:rsidR="001C2A20" w:rsidRPr="001C2A20">
              <w:rPr>
                <w:sz w:val="18"/>
                <w:szCs w:val="18"/>
                <w:lang w:val="fr-BE"/>
              </w:rPr>
              <w:t xml:space="preserve"> soit par e-mail à l’adresse : </w:t>
            </w:r>
            <w:r w:rsid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>taxes@waimes.be</w:t>
            </w:r>
            <w:r w:rsidR="001C2A20" w:rsidRPr="001C2A20">
              <w:rPr>
                <w:sz w:val="18"/>
                <w:szCs w:val="18"/>
                <w:lang w:val="fr-BE"/>
              </w:rPr>
              <w:t xml:space="preserve"> ou par courrier à l’adresse suivante : </w:t>
            </w:r>
            <w:r w:rsidR="00914AA7" w:rsidRP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>Place Baudouin, 1 à 4950 Waimes</w:t>
            </w:r>
          </w:p>
          <w:p w14:paraId="5AB6F6B8" w14:textId="77777777" w:rsidR="00FD055F" w:rsidRDefault="006B2716" w:rsidP="00964EE1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  <w:r w:rsidRPr="006B2716">
              <w:rPr>
                <w:sz w:val="18"/>
                <w:szCs w:val="18"/>
                <w:lang w:val="fr-BE"/>
              </w:rPr>
              <w:t>En cas de question, vous pouvez prendre contact avec</w:t>
            </w:r>
            <w:r w:rsidR="00B50966">
              <w:rPr>
                <w:sz w:val="18"/>
                <w:szCs w:val="18"/>
                <w:lang w:val="fr-BE"/>
              </w:rPr>
              <w:t> :</w:t>
            </w:r>
            <w:r w:rsidR="00A73D0D">
              <w:rPr>
                <w:sz w:val="18"/>
                <w:szCs w:val="18"/>
                <w:lang w:val="fr-BE"/>
              </w:rPr>
              <w:t xml:space="preserve"> </w:t>
            </w:r>
            <w:r w:rsidR="00914AA7" w:rsidRP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 xml:space="preserve">Eric Bastin </w:t>
            </w:r>
            <w:r w:rsid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>-</w:t>
            </w:r>
            <w:r w:rsidR="00914AA7" w:rsidRP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 xml:space="preserve"> 080 689 162 </w:t>
            </w:r>
            <w:r w:rsidR="00914AA7">
              <w:rPr>
                <w:rFonts w:ascii="Arial Black" w:hAnsi="Arial Black"/>
                <w:b/>
                <w:sz w:val="18"/>
                <w:szCs w:val="18"/>
                <w:lang w:val="fr-BE"/>
              </w:rPr>
              <w:t xml:space="preserve"> -  </w:t>
            </w:r>
            <w:hyperlink r:id="rId11" w:history="1">
              <w:r w:rsidR="00154F07" w:rsidRPr="00122597">
                <w:rPr>
                  <w:rStyle w:val="Lienhypertexte"/>
                  <w:rFonts w:ascii="Arial Black" w:hAnsi="Arial Black"/>
                  <w:b/>
                  <w:sz w:val="18"/>
                  <w:szCs w:val="18"/>
                  <w:lang w:val="fr-BE"/>
                </w:rPr>
                <w:t>taxes@waimes.be</w:t>
              </w:r>
            </w:hyperlink>
            <w:r w:rsidR="00964EE1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</w:t>
            </w:r>
          </w:p>
          <w:p w14:paraId="51B1F910" w14:textId="77777777" w:rsidR="000618F7" w:rsidRDefault="000618F7" w:rsidP="00FD055F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</w:p>
          <w:p w14:paraId="03871D40" w14:textId="77777777" w:rsidR="000618F7" w:rsidRDefault="000618F7" w:rsidP="00FD055F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</w:p>
          <w:p w14:paraId="4950FC94" w14:textId="33ACB421" w:rsidR="00EB63C9" w:rsidRPr="001E0E51" w:rsidRDefault="00964EE1" w:rsidP="00FD055F">
            <w:pPr>
              <w:jc w:val="left"/>
              <w:rPr>
                <w:rFonts w:ascii="Bahnschrift SemiBold Condensed" w:hAnsi="Bahnschrift SemiBold Condensed"/>
                <w:sz w:val="18"/>
                <w:szCs w:val="18"/>
                <w:lang w:val="fr-BE"/>
              </w:rPr>
            </w:pPr>
            <w:r w:rsidRPr="001E0E51">
              <w:rPr>
                <w:rFonts w:ascii="Bahnschrift SemiBold Condensed" w:hAnsi="Bahnschrift SemiBold Condensed" w:cs="Arial"/>
                <w:color w:val="808080" w:themeColor="background1" w:themeShade="80"/>
                <w:sz w:val="18"/>
                <w:szCs w:val="18"/>
                <w:lang w:val="fr-BE"/>
              </w:rPr>
              <w:t>Les données à caractère personnel qui nous sont communiquées sont traitées exclusivement par votre distributeur dans le cadre de la gestion de l’indemnité</w:t>
            </w:r>
            <w:r w:rsidR="00FD055F" w:rsidRPr="001E0E51">
              <w:rPr>
                <w:rFonts w:ascii="Bahnschrift SemiBold Condensed" w:hAnsi="Bahnschrift SemiBold Condensed" w:cs="Arial"/>
                <w:color w:val="808080" w:themeColor="background1" w:themeShade="80"/>
                <w:sz w:val="18"/>
                <w:szCs w:val="18"/>
                <w:lang w:val="fr-BE"/>
              </w:rPr>
              <w:t xml:space="preserve"> forfaitaire eau. Vous pouvez avoir gratuitement accès aux données détenues vous concernant, et faire rectifier d’éventuelles données inexactes ou incomplètes en vous adressant directement à votre distributeur.</w:t>
            </w:r>
            <w:r w:rsidRPr="001E0E51">
              <w:rPr>
                <w:rFonts w:ascii="Bahnschrift SemiBold Condensed" w:hAnsi="Bahnschrift SemiBold Condensed" w:cs="Arial"/>
                <w:color w:val="808080" w:themeColor="background1" w:themeShade="80"/>
                <w:sz w:val="18"/>
                <w:szCs w:val="18"/>
                <w:lang w:val="fr-BE"/>
              </w:rPr>
              <w:t xml:space="preserve"> forfaitaire eau. Vous pouvez avoir gratuitement accès aux données détenues vous concernant, et faire rectifier d’éventuelles données inexactes ou incomplètes en vous adressant directement à votre distributeur</w:t>
            </w:r>
            <w:r w:rsidRPr="001E0E51">
              <w:rPr>
                <w:rFonts w:ascii="Bahnschrift SemiBold Condensed" w:hAnsi="Bahnschrift SemiBold Condensed"/>
                <w:color w:val="808080" w:themeColor="background1" w:themeShade="80"/>
                <w:sz w:val="18"/>
                <w:szCs w:val="18"/>
                <w:lang w:val="fr-BE"/>
              </w:rPr>
              <w:t xml:space="preserve">. </w:t>
            </w:r>
          </w:p>
        </w:tc>
        <w:tc>
          <w:tcPr>
            <w:tcW w:w="97" w:type="pct"/>
            <w:shd w:val="clear" w:color="auto" w:fill="auto"/>
          </w:tcPr>
          <w:p w14:paraId="42F6A1C4" w14:textId="77777777" w:rsidR="00265218" w:rsidRPr="005C7C33" w:rsidRDefault="00265218" w:rsidP="00507532">
            <w:pPr>
              <w:rPr>
                <w:lang w:val="fr-BE"/>
              </w:rPr>
            </w:pPr>
          </w:p>
        </w:tc>
      </w:tr>
    </w:tbl>
    <w:p w14:paraId="06090DEA" w14:textId="77777777" w:rsidR="00463B35" w:rsidRPr="005C7C33" w:rsidRDefault="00463B35" w:rsidP="006B2716">
      <w:pPr>
        <w:jc w:val="both"/>
        <w:rPr>
          <w:lang w:val="fr-BE"/>
        </w:rPr>
      </w:pPr>
    </w:p>
    <w:sectPr w:rsidR="00463B35" w:rsidRPr="005C7C33" w:rsidSect="000618F7">
      <w:headerReference w:type="default" r:id="rId12"/>
      <w:footerReference w:type="default" r:id="rId13"/>
      <w:pgSz w:w="12240" w:h="15840" w:code="1"/>
      <w:pgMar w:top="1276" w:right="1752" w:bottom="510" w:left="567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9C895" w14:textId="77777777" w:rsidR="005C7C33" w:rsidRDefault="005C7C33" w:rsidP="00CF31BB">
      <w:r>
        <w:separator/>
      </w:r>
    </w:p>
  </w:endnote>
  <w:endnote w:type="continuationSeparator" w:id="0">
    <w:p w14:paraId="50576536" w14:textId="77777777" w:rsidR="005C7C33" w:rsidRDefault="005C7C3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DDFA8" w14:textId="0EC09232" w:rsidR="00835DE8" w:rsidRPr="00FD055F" w:rsidRDefault="00835DE8" w:rsidP="00FD055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76BF4" w14:textId="77777777" w:rsidR="005C7C33" w:rsidRDefault="005C7C33" w:rsidP="00CF31BB">
      <w:r>
        <w:separator/>
      </w:r>
    </w:p>
  </w:footnote>
  <w:footnote w:type="continuationSeparator" w:id="0">
    <w:p w14:paraId="11E1D4D2" w14:textId="77777777" w:rsidR="005C7C33" w:rsidRDefault="005C7C3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342B9" w14:textId="41603511" w:rsidR="00BC1B68" w:rsidRPr="00835DE8" w:rsidRDefault="0077797F" w:rsidP="000D7FCE">
    <w:pPr>
      <w:pStyle w:val="En-tte"/>
      <w:tabs>
        <w:tab w:val="left" w:pos="8025"/>
        <w:tab w:val="right" w:pos="10800"/>
      </w:tabs>
      <w:jc w:val="left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BBE2598" wp14:editId="34CB03BA">
              <wp:simplePos x="0" y="0"/>
              <wp:positionH relativeFrom="column">
                <wp:posOffset>4592472</wp:posOffset>
              </wp:positionH>
              <wp:positionV relativeFrom="paragraph">
                <wp:posOffset>159557</wp:posOffset>
              </wp:positionV>
              <wp:extent cx="2101755" cy="893928"/>
              <wp:effectExtent l="0" t="0" r="13335" b="2095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755" cy="8939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3AB3055" w14:textId="550F04A0" w:rsidR="000D7FCE" w:rsidRPr="000D7FCE" w:rsidRDefault="003A598A">
                          <w:pPr>
                            <w:rPr>
                              <w:lang w:val="fr-BE"/>
                            </w:rPr>
                          </w:pPr>
                          <w:r>
                            <w:rPr>
                              <w:rFonts w:ascii="&amp;quot" w:hAnsi="&amp;quot"/>
                              <w:noProof/>
                              <w:color w:val="23527C"/>
                              <w:sz w:val="21"/>
                              <w:szCs w:val="21"/>
                              <w:lang w:val="fr-BE" w:eastAsia="fr-BE"/>
                            </w:rPr>
                            <w:drawing>
                              <wp:inline distT="0" distB="0" distL="0" distR="0" wp14:anchorId="3C314651" wp14:editId="2FED38BB">
                                <wp:extent cx="1420495" cy="678005"/>
                                <wp:effectExtent l="0" t="0" r="8255" b="8255"/>
                                <wp:docPr id="12" name="Image 12" descr="Logo de la Commune de Waimes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de la Commune de Waimes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0495" cy="678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25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61.6pt;margin-top:12.55pt;width:165.5pt;height:70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" fillcolor="white [3201]" strokeweight=".5pt">
              <v:textbox>
                <w:txbxContent>
                  <w:p w14:paraId="23AB3055" w14:textId="550F04A0" w:rsidR="000D7FCE" w:rsidRPr="000D7FCE" w:rsidRDefault="003A598A">
                    <w:pPr>
                      <w:rPr>
                        <w:lang w:val="fr-BE"/>
                      </w:rPr>
                    </w:pPr>
                    <w:r>
                      <w:rPr>
                        <w:rFonts w:ascii="&amp;quot" w:hAnsi="&amp;quot"/>
                        <w:noProof/>
                        <w:color w:val="23527C"/>
                        <w:sz w:val="21"/>
                        <w:szCs w:val="21"/>
                        <w:lang w:val="fr-BE" w:eastAsia="fr-BE"/>
                      </w:rPr>
                      <w:drawing>
                        <wp:inline distT="0" distB="0" distL="0" distR="0" wp14:anchorId="3C314651" wp14:editId="2FED38BB">
                          <wp:extent cx="1420495" cy="678005"/>
                          <wp:effectExtent l="0" t="0" r="8255" b="8255"/>
                          <wp:docPr id="12" name="Image 12" descr="Logo de la Commune de Waimes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de la Commune de Waimes">
                                    <a:hlinkClick r:id="rId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0495" cy="67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07532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C3268E" wp14:editId="1D213B9D">
              <wp:simplePos x="0" y="0"/>
              <wp:positionH relativeFrom="column">
                <wp:posOffset>-463550</wp:posOffset>
              </wp:positionH>
              <wp:positionV relativeFrom="paragraph">
                <wp:posOffset>-572770</wp:posOffset>
              </wp:positionV>
              <wp:extent cx="7880985" cy="10744200"/>
              <wp:effectExtent l="0" t="0" r="24765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0985" cy="1074420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309645"/>
                          <a:ext cx="6858000" cy="7465990"/>
                          <a:chOff x="-1" y="-452605"/>
                          <a:chExt cx="6858171" cy="7466002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-452605"/>
                            <a:ext cx="6854952" cy="7466002"/>
                            <a:chOff x="0" y="-467235"/>
                            <a:chExt cx="6854952" cy="7466002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68311"/>
                              <a:ext cx="6781800" cy="716707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467235"/>
                              <a:ext cx="6785610" cy="740270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-257676"/>
                            <a:ext cx="6858171" cy="9532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20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3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53EF79" id="Group 13" o:spid="_x0000_s1026" style="position:absolute;margin-left:-36.5pt;margin-top:-45.1pt;width:620.55pt;height:846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">
              <v:group id="Group 2" o:spid="_x0000_s1027" style="position:absolute;top:23096;width:68580;height:74660" coordorigin=",-4526" coordsize="68581,7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-4526;width:68549;height:74659" coordorigin=",-4672" coordsize="68549,7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683;width:67818;height:7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top:-4672;width:67856;height:7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top:-2576;width:6858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6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  <w:r w:rsidR="000D7FCE">
      <w:tab/>
    </w:r>
    <w:r w:rsidR="000D7FCE">
      <w:tab/>
    </w:r>
    <w:r w:rsidR="000D7FCE">
      <w:tab/>
    </w:r>
    <w:r w:rsidR="000D7FCE">
      <w:tab/>
    </w:r>
    <w:r w:rsidR="000D7FCE">
      <w:rPr>
        <w:noProof/>
        <w:lang w:val="fr-BE" w:eastAsia="fr-BE"/>
      </w:rPr>
      <w:drawing>
        <wp:anchor distT="0" distB="0" distL="114300" distR="114300" simplePos="0" relativeHeight="251670016" behindDoc="0" locked="0" layoutInCell="1" allowOverlap="1" wp14:anchorId="28F2E1AB" wp14:editId="539C0E68">
          <wp:simplePos x="0" y="0"/>
          <wp:positionH relativeFrom="margin">
            <wp:align>right</wp:align>
          </wp:positionH>
          <wp:positionV relativeFrom="paragraph">
            <wp:posOffset>-383540</wp:posOffset>
          </wp:positionV>
          <wp:extent cx="600075" cy="435169"/>
          <wp:effectExtent l="0" t="0" r="0" b="3175"/>
          <wp:wrapNone/>
          <wp:docPr id="1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GE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3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F28DB"/>
    <w:multiLevelType w:val="hybridMultilevel"/>
    <w:tmpl w:val="05000956"/>
    <w:lvl w:ilvl="0" w:tplc="5806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C33"/>
    <w:rsid w:val="0005135F"/>
    <w:rsid w:val="00055075"/>
    <w:rsid w:val="000618F7"/>
    <w:rsid w:val="000C75BF"/>
    <w:rsid w:val="000D7FCE"/>
    <w:rsid w:val="000E7D3C"/>
    <w:rsid w:val="001034AB"/>
    <w:rsid w:val="00110721"/>
    <w:rsid w:val="00124A08"/>
    <w:rsid w:val="001257F0"/>
    <w:rsid w:val="00153218"/>
    <w:rsid w:val="00154F07"/>
    <w:rsid w:val="0016108E"/>
    <w:rsid w:val="00184BD1"/>
    <w:rsid w:val="001A199E"/>
    <w:rsid w:val="001B369A"/>
    <w:rsid w:val="001C2A20"/>
    <w:rsid w:val="001C42C8"/>
    <w:rsid w:val="001E0E51"/>
    <w:rsid w:val="00205FE0"/>
    <w:rsid w:val="002379B2"/>
    <w:rsid w:val="00246BBD"/>
    <w:rsid w:val="0025130C"/>
    <w:rsid w:val="00256391"/>
    <w:rsid w:val="002633EB"/>
    <w:rsid w:val="00265218"/>
    <w:rsid w:val="00294DE0"/>
    <w:rsid w:val="002B5664"/>
    <w:rsid w:val="002C6ABD"/>
    <w:rsid w:val="002D3842"/>
    <w:rsid w:val="002F2041"/>
    <w:rsid w:val="002F2D4C"/>
    <w:rsid w:val="003071A0"/>
    <w:rsid w:val="00337C0F"/>
    <w:rsid w:val="0035052D"/>
    <w:rsid w:val="00366F6D"/>
    <w:rsid w:val="00386117"/>
    <w:rsid w:val="003A598A"/>
    <w:rsid w:val="003E0129"/>
    <w:rsid w:val="003F693D"/>
    <w:rsid w:val="00410E03"/>
    <w:rsid w:val="00435E8C"/>
    <w:rsid w:val="004456B5"/>
    <w:rsid w:val="00463B35"/>
    <w:rsid w:val="00482917"/>
    <w:rsid w:val="004C2F50"/>
    <w:rsid w:val="004C37ED"/>
    <w:rsid w:val="00507532"/>
    <w:rsid w:val="00524D35"/>
    <w:rsid w:val="00542A22"/>
    <w:rsid w:val="005A6806"/>
    <w:rsid w:val="005B54D8"/>
    <w:rsid w:val="005C7C33"/>
    <w:rsid w:val="005D124E"/>
    <w:rsid w:val="00643F5A"/>
    <w:rsid w:val="00684557"/>
    <w:rsid w:val="006859BF"/>
    <w:rsid w:val="00686C73"/>
    <w:rsid w:val="006A7299"/>
    <w:rsid w:val="006B2716"/>
    <w:rsid w:val="006C7D64"/>
    <w:rsid w:val="006D43A7"/>
    <w:rsid w:val="0071089C"/>
    <w:rsid w:val="00715A33"/>
    <w:rsid w:val="0077797F"/>
    <w:rsid w:val="007B52D2"/>
    <w:rsid w:val="007C1F7D"/>
    <w:rsid w:val="007D4902"/>
    <w:rsid w:val="007E63AD"/>
    <w:rsid w:val="00835DE8"/>
    <w:rsid w:val="008C5804"/>
    <w:rsid w:val="008D3EE1"/>
    <w:rsid w:val="008D62FB"/>
    <w:rsid w:val="008F4C6F"/>
    <w:rsid w:val="00914AA7"/>
    <w:rsid w:val="00915359"/>
    <w:rsid w:val="00953AF2"/>
    <w:rsid w:val="00964EE1"/>
    <w:rsid w:val="009E6AC6"/>
    <w:rsid w:val="009F4149"/>
    <w:rsid w:val="00A02846"/>
    <w:rsid w:val="00A13344"/>
    <w:rsid w:val="00A3321A"/>
    <w:rsid w:val="00A73AE1"/>
    <w:rsid w:val="00A73D0D"/>
    <w:rsid w:val="00AB2833"/>
    <w:rsid w:val="00AC7198"/>
    <w:rsid w:val="00AE3FB7"/>
    <w:rsid w:val="00B122BA"/>
    <w:rsid w:val="00B45F61"/>
    <w:rsid w:val="00B50966"/>
    <w:rsid w:val="00B622AF"/>
    <w:rsid w:val="00BB25D7"/>
    <w:rsid w:val="00BC1B68"/>
    <w:rsid w:val="00BE6B42"/>
    <w:rsid w:val="00BF5A49"/>
    <w:rsid w:val="00C137E8"/>
    <w:rsid w:val="00C50E6D"/>
    <w:rsid w:val="00C520D9"/>
    <w:rsid w:val="00C84BD5"/>
    <w:rsid w:val="00C85CAD"/>
    <w:rsid w:val="00CF31BB"/>
    <w:rsid w:val="00CF6AAA"/>
    <w:rsid w:val="00D4436A"/>
    <w:rsid w:val="00D832D3"/>
    <w:rsid w:val="00DB5CAA"/>
    <w:rsid w:val="00DE3C23"/>
    <w:rsid w:val="00DF40BB"/>
    <w:rsid w:val="00E141F4"/>
    <w:rsid w:val="00E15B6A"/>
    <w:rsid w:val="00E301A2"/>
    <w:rsid w:val="00E52594"/>
    <w:rsid w:val="00E53AFF"/>
    <w:rsid w:val="00E61D15"/>
    <w:rsid w:val="00EB63C9"/>
    <w:rsid w:val="00ED2C0B"/>
    <w:rsid w:val="00EF6DBC"/>
    <w:rsid w:val="00EF7890"/>
    <w:rsid w:val="00F02022"/>
    <w:rsid w:val="00F27B67"/>
    <w:rsid w:val="00FB3407"/>
    <w:rsid w:val="00FC0271"/>
    <w:rsid w:val="00FD055F"/>
    <w:rsid w:val="00FD50AA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30F42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D35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re1Car">
    <w:name w:val="Titre 1 Car"/>
    <w:basedOn w:val="Policepardfaut"/>
    <w:link w:val="Titre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6B27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A20"/>
    <w:rPr>
      <w:color w:val="0096D2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C2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axes@waimes.b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image" Target="media/image1.png"/><Relationship Id="rId1" Type="http://schemas.openxmlformats.org/officeDocument/2006/relationships/hyperlink" Target="https://www.waimes.be/" TargetMode="External"/><Relationship Id="rId6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55D49396D94A26887CFFEE0EBC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1BF4-713A-412E-A55E-3C4783124898}"/>
      </w:docPartPr>
      <w:docPartBody>
        <w:p w:rsidR="00B80002" w:rsidRDefault="002F4BEE" w:rsidP="002F4BEE">
          <w:pPr>
            <w:pStyle w:val="FE55D49396D94A26887CFFEE0EBC9CBF"/>
          </w:pPr>
          <w:r w:rsidRPr="009F4149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BEE"/>
    <w:rsid w:val="002F4BEE"/>
    <w:rsid w:val="00B80002"/>
    <w:rsid w:val="00E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E5CD8234B21407DA27ADAA9EE7C1E3F">
    <w:name w:val="4E5CD8234B21407DA27ADAA9EE7C1E3F"/>
  </w:style>
  <w:style w:type="paragraph" w:customStyle="1" w:styleId="EDCB47CB645E40CFA007E4E18A5522D3">
    <w:name w:val="EDCB47CB645E40CFA007E4E18A5522D3"/>
  </w:style>
  <w:style w:type="paragraph" w:customStyle="1" w:styleId="BA64969059CC466E8AA1F760DE4F0AB0">
    <w:name w:val="BA64969059CC466E8AA1F760DE4F0AB0"/>
  </w:style>
  <w:style w:type="paragraph" w:customStyle="1" w:styleId="88EDAB57FED64EE0B06D2BC18884F962">
    <w:name w:val="88EDAB57FED64EE0B06D2BC18884F962"/>
  </w:style>
  <w:style w:type="paragraph" w:customStyle="1" w:styleId="0A00A4A9D1EE4A99AE7F71890D3DEBCF">
    <w:name w:val="0A00A4A9D1EE4A99AE7F71890D3DEBCF"/>
  </w:style>
  <w:style w:type="paragraph" w:customStyle="1" w:styleId="5E378E4CE821490A8527907BF63295C8">
    <w:name w:val="5E378E4CE821490A8527907BF63295C8"/>
  </w:style>
  <w:style w:type="paragraph" w:customStyle="1" w:styleId="B6C5862FC1F14A9DB2FEE609EFB277BC">
    <w:name w:val="B6C5862FC1F14A9DB2FEE609EFB277BC"/>
  </w:style>
  <w:style w:type="paragraph" w:customStyle="1" w:styleId="2DCB9E925E294911B93091268991AE5C">
    <w:name w:val="2DCB9E925E294911B93091268991AE5C"/>
  </w:style>
  <w:style w:type="paragraph" w:customStyle="1" w:styleId="219869DE06EB497AB57D9F71094585AE">
    <w:name w:val="219869DE06EB497AB57D9F71094585AE"/>
  </w:style>
  <w:style w:type="paragraph" w:customStyle="1" w:styleId="BBE86BB4FA5F4DED9D8AF9ADD79A2B68">
    <w:name w:val="BBE86BB4FA5F4DED9D8AF9ADD79A2B68"/>
  </w:style>
  <w:style w:type="paragraph" w:customStyle="1" w:styleId="FE4DE2493EA04B9EA04D6597193ED0E6">
    <w:name w:val="FE4DE2493EA04B9EA04D6597193ED0E6"/>
  </w:style>
  <w:style w:type="paragraph" w:customStyle="1" w:styleId="125E8A993D1D41839461DA6953B896A9">
    <w:name w:val="125E8A993D1D41839461DA6953B896A9"/>
  </w:style>
  <w:style w:type="paragraph" w:customStyle="1" w:styleId="581E1554537443BD9ED6543BBC140EFC">
    <w:name w:val="581E1554537443BD9ED6543BBC140EFC"/>
  </w:style>
  <w:style w:type="paragraph" w:customStyle="1" w:styleId="4CC39A5C06464B309442830C6A2C0C4B">
    <w:name w:val="4CC39A5C06464B309442830C6A2C0C4B"/>
  </w:style>
  <w:style w:type="paragraph" w:customStyle="1" w:styleId="8E2E5B0421D649FA97E09D41688C35D7">
    <w:name w:val="8E2E5B0421D649FA97E09D41688C35D7"/>
  </w:style>
  <w:style w:type="paragraph" w:customStyle="1" w:styleId="ADBB9C9944B44BFA8FBCD176B95B3D39">
    <w:name w:val="ADBB9C9944B44BFA8FBCD176B95B3D39"/>
  </w:style>
  <w:style w:type="paragraph" w:customStyle="1" w:styleId="3D5D4AF99ADF41359A2B99670D65006B">
    <w:name w:val="3D5D4AF99ADF41359A2B99670D65006B"/>
  </w:style>
  <w:style w:type="paragraph" w:customStyle="1" w:styleId="7526D6EC7D714B74912E47C39EBF7A28">
    <w:name w:val="7526D6EC7D714B74912E47C39EBF7A28"/>
  </w:style>
  <w:style w:type="paragraph" w:customStyle="1" w:styleId="067B876BA4814B3DAF282DD3C9CA5067">
    <w:name w:val="067B876BA4814B3DAF282DD3C9CA5067"/>
  </w:style>
  <w:style w:type="paragraph" w:customStyle="1" w:styleId="E1426579691A443CA9686B312668FE8A">
    <w:name w:val="E1426579691A443CA9686B312668FE8A"/>
  </w:style>
  <w:style w:type="paragraph" w:customStyle="1" w:styleId="40EDBC3BDD6245B08AEDF5791FF2564F">
    <w:name w:val="40EDBC3BDD6245B08AEDF5791FF2564F"/>
  </w:style>
  <w:style w:type="paragraph" w:customStyle="1" w:styleId="3A5E81A6470A46BCBE02BB4313085DEE">
    <w:name w:val="3A5E81A6470A46BCBE02BB4313085DEE"/>
  </w:style>
  <w:style w:type="paragraph" w:customStyle="1" w:styleId="FE55D49396D94A26887CFFEE0EBC9CBF">
    <w:name w:val="FE55D49396D94A26887CFFEE0EBC9CBF"/>
    <w:rsid w:val="002F4BEE"/>
  </w:style>
  <w:style w:type="paragraph" w:customStyle="1" w:styleId="57195BFF4A954BF79B32E6E4792FF992">
    <w:name w:val="57195BFF4A954BF79B32E6E4792FF992"/>
    <w:rsid w:val="002F4BEE"/>
  </w:style>
  <w:style w:type="paragraph" w:customStyle="1" w:styleId="88E7479E06B54237B834E9AC17657076">
    <w:name w:val="88E7479E06B54237B834E9AC17657076"/>
    <w:rsid w:val="002F4BEE"/>
  </w:style>
  <w:style w:type="paragraph" w:customStyle="1" w:styleId="FD86BC8BE7264F0084581FB2FD59E71F">
    <w:name w:val="FD86BC8BE7264F0084581FB2FD59E71F"/>
    <w:rsid w:val="00ED2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www.w3.org/XML/1998/namespace"/>
    <ds:schemaRef ds:uri="71af3243-3dd4-4a8d-8c0d-dd76da1f02a5"/>
    <ds:schemaRef ds:uri="http://schemas.microsoft.com/office/infopath/2007/PartnerControls"/>
    <ds:schemaRef ds:uri="http://purl.org/dc/elements/1.1/"/>
    <ds:schemaRef ds:uri="16c05727-aa75-4e4a-9b5f-8a80a1165891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909445-9CE0-42B4-BED2-3DA7640B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185</Words>
  <Characters>1022</Characters>
  <Application>Microsoft Office Word</Application>
  <DocSecurity>4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2020-05-15T07:22:00Z</dcterms:created>
  <dcterms:modified xsi:type="dcterms:W3CDTF">2020-05-15T07:22:00Z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